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92EFA" w14:textId="35ED612E" w:rsidR="00AA36B0" w:rsidRPr="00D215C8" w:rsidRDefault="00AA36B0" w:rsidP="00AA36B0">
      <w:pPr>
        <w:pStyle w:val="Cartable"/>
        <w:rPr>
          <w:color w:val="FF0000"/>
        </w:rPr>
      </w:pPr>
      <w:r>
        <w:rPr>
          <w:lang w:eastAsia="fr-FR"/>
        </w:rPr>
        <w:t>Fiche 16.</w:t>
      </w:r>
      <w:r w:rsidR="00D215C8">
        <w:rPr>
          <w:lang w:eastAsia="fr-FR"/>
        </w:rPr>
        <w:t xml:space="preserve"> </w:t>
      </w:r>
      <w:r>
        <w:rPr>
          <w:lang w:eastAsia="fr-FR"/>
        </w:rPr>
        <w:t>Cycle 2. Exercice 2</w:t>
      </w:r>
    </w:p>
    <w:p w14:paraId="0BBBDE34" w14:textId="20410878" w:rsidR="00AA36B0" w:rsidRPr="00AA36B0" w:rsidRDefault="00AA36B0" w:rsidP="00AA36B0">
      <w:pPr>
        <w:pStyle w:val="Cartable"/>
        <w:rPr>
          <w:color w:val="00CC00"/>
        </w:rPr>
      </w:pPr>
      <w:r w:rsidRPr="00AA36B0">
        <w:rPr>
          <w:color w:val="0000FF"/>
        </w:rPr>
        <w:t xml:space="preserve">Des enfants vont pique-niquer. Malgré les </w:t>
      </w:r>
      <w:r w:rsidRPr="00AA36B0">
        <w:rPr>
          <w:color w:val="FF0000"/>
        </w:rPr>
        <w:t xml:space="preserve">recommandations qui leur ont été faites, ils laissent </w:t>
      </w:r>
      <w:r w:rsidRPr="00AA36B0">
        <w:rPr>
          <w:color w:val="00CC00"/>
        </w:rPr>
        <w:t xml:space="preserve">différents déchets par terre. </w:t>
      </w:r>
    </w:p>
    <w:p w14:paraId="5786CAE5" w14:textId="51656055" w:rsidR="00AA36B0" w:rsidRDefault="00AA36B0" w:rsidP="00AA36B0">
      <w:pPr>
        <w:pStyle w:val="Cartable"/>
        <w:spacing w:before="480" w:after="600"/>
      </w:pPr>
      <w:r>
        <w:t xml:space="preserve">Coche la case devant les déchets qu’on pourrait retrouver dans plusieurs années. </w:t>
      </w:r>
      <w:r w:rsidR="00FF12AE">
        <w:br w:type="page"/>
      </w:r>
    </w:p>
    <w:p w14:paraId="05F02F9C" w14:textId="268D3EC0" w:rsidR="00AA36B0" w:rsidRPr="002B102D" w:rsidRDefault="006D6022" w:rsidP="00FF12AE">
      <w:pPr>
        <w:pStyle w:val="Cartable"/>
        <w:spacing w:after="2400"/>
        <w:rPr>
          <w:color w:val="0000FF"/>
        </w:rPr>
      </w:pPr>
      <w:sdt>
        <w:sdtPr>
          <w:rPr>
            <w:color w:val="0000FF"/>
            <w:sz w:val="70"/>
            <w:szCs w:val="70"/>
          </w:rPr>
          <w:id w:val="-210107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2C4">
            <w:rPr>
              <w:rFonts w:ascii="MS Gothic" w:eastAsia="MS Gothic" w:hAnsi="MS Gothic" w:hint="eastAsia"/>
              <w:color w:val="0000FF"/>
              <w:sz w:val="70"/>
              <w:szCs w:val="70"/>
            </w:rPr>
            <w:t>☐</w:t>
          </w:r>
        </w:sdtContent>
      </w:sdt>
      <w:r w:rsidR="00AA36B0" w:rsidRPr="002B102D">
        <w:rPr>
          <w:color w:val="0000FF"/>
        </w:rPr>
        <w:t xml:space="preserve"> </w:t>
      </w:r>
      <w:r w:rsidR="00D215C8">
        <w:rPr>
          <w:color w:val="0000FF"/>
        </w:rPr>
        <w:t xml:space="preserve"> P</w:t>
      </w:r>
      <w:r w:rsidR="00AA36B0">
        <w:rPr>
          <w:color w:val="0000FF"/>
        </w:rPr>
        <w:t xml:space="preserve">ain </w:t>
      </w:r>
      <w:r w:rsidR="0022492D">
        <w:rPr>
          <w:noProof/>
        </w:rPr>
        <w:drawing>
          <wp:anchor distT="0" distB="0" distL="114300" distR="114300" simplePos="0" relativeHeight="251664384" behindDoc="0" locked="0" layoutInCell="1" allowOverlap="1" wp14:anchorId="13AD0E4A" wp14:editId="22F9E489">
            <wp:simplePos x="0" y="0"/>
            <wp:positionH relativeFrom="margin">
              <wp:align>left</wp:align>
            </wp:positionH>
            <wp:positionV relativeFrom="paragraph">
              <wp:posOffset>862330</wp:posOffset>
            </wp:positionV>
            <wp:extent cx="5958205" cy="1609725"/>
            <wp:effectExtent l="0" t="0" r="4445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09" cy="161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D3D7B" w14:textId="2AC13E82" w:rsidR="00FF12AE" w:rsidRDefault="00FF12AE" w:rsidP="00FF12AE">
      <w:pPr>
        <w:pStyle w:val="Cartable"/>
        <w:spacing w:before="1440" w:line="240" w:lineRule="auto"/>
        <w:jc w:val="left"/>
        <w:rPr>
          <w:color w:val="FF0000"/>
          <w:sz w:val="70"/>
          <w:szCs w:val="70"/>
        </w:rPr>
      </w:pPr>
    </w:p>
    <w:p w14:paraId="480D980A" w14:textId="0DFE4AFD" w:rsidR="0022492D" w:rsidRDefault="006D6022" w:rsidP="0022492D">
      <w:pPr>
        <w:pStyle w:val="Cartable"/>
        <w:spacing w:before="120" w:line="240" w:lineRule="auto"/>
        <w:jc w:val="left"/>
        <w:rPr>
          <w:color w:val="FF0000"/>
        </w:rPr>
      </w:pPr>
      <w:sdt>
        <w:sdtPr>
          <w:rPr>
            <w:color w:val="FF0000"/>
            <w:sz w:val="70"/>
            <w:szCs w:val="70"/>
          </w:rPr>
          <w:id w:val="41646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AAB" w:rsidRPr="00D215C8">
            <w:rPr>
              <w:rFonts w:ascii="MS Gothic" w:eastAsia="MS Gothic" w:hAnsi="MS Gothic" w:hint="eastAsia"/>
              <w:color w:val="FF0000"/>
              <w:sz w:val="70"/>
              <w:szCs w:val="70"/>
            </w:rPr>
            <w:t>☐</w:t>
          </w:r>
        </w:sdtContent>
      </w:sdt>
      <w:r w:rsidR="00AA36B0" w:rsidRPr="002B102D">
        <w:rPr>
          <w:color w:val="FF0000"/>
        </w:rPr>
        <w:t xml:space="preserve"> </w:t>
      </w:r>
      <w:r w:rsidR="00D215C8">
        <w:rPr>
          <w:color w:val="FF0000"/>
        </w:rPr>
        <w:t xml:space="preserve"> </w:t>
      </w:r>
      <w:r w:rsidR="0022492D">
        <w:rPr>
          <w:color w:val="FF0000"/>
        </w:rPr>
        <w:t>Paquet de chips</w:t>
      </w:r>
      <w:r w:rsidR="00AA36B0">
        <w:rPr>
          <w:color w:val="FF0000"/>
        </w:rPr>
        <w:t xml:space="preserve"> </w:t>
      </w:r>
    </w:p>
    <w:p w14:paraId="472CEE7E" w14:textId="4D414CDF" w:rsidR="003202C4" w:rsidRPr="00A52691" w:rsidRDefault="0022492D" w:rsidP="0022492D">
      <w:pPr>
        <w:pStyle w:val="Cartable"/>
        <w:spacing w:before="600" w:line="240" w:lineRule="auto"/>
        <w:jc w:val="left"/>
        <w:rPr>
          <w:color w:val="FF0000"/>
        </w:rPr>
      </w:pPr>
      <w:r w:rsidRPr="00B6099D">
        <w:rPr>
          <w:noProof/>
          <w:color w:val="00CC00"/>
        </w:rPr>
        <w:drawing>
          <wp:anchor distT="0" distB="0" distL="114300" distR="215900" simplePos="0" relativeHeight="251660288" behindDoc="0" locked="0" layoutInCell="1" allowOverlap="1" wp14:anchorId="1B91E13F" wp14:editId="57F5D6F6">
            <wp:simplePos x="0" y="0"/>
            <wp:positionH relativeFrom="margin">
              <wp:posOffset>147955</wp:posOffset>
            </wp:positionH>
            <wp:positionV relativeFrom="paragraph">
              <wp:posOffset>111125</wp:posOffset>
            </wp:positionV>
            <wp:extent cx="3491865" cy="4019550"/>
            <wp:effectExtent l="0" t="0" r="0" b="0"/>
            <wp:wrapTopAndBottom/>
            <wp:docPr id="3" name="Image 3" descr="C:\Users\Assistante\AppData\Local\Microsoft\Windows\INetCache\Content.Word\chi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ante\AppData\Local\Microsoft\Windows\INetCache\Content.Word\chip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6B0">
        <w:rPr>
          <w:color w:val="FF0000"/>
        </w:rPr>
        <w:t xml:space="preserve">  </w:t>
      </w:r>
      <w:r>
        <w:rPr>
          <w:color w:val="FF0000"/>
        </w:rPr>
        <w:br w:type="page"/>
      </w:r>
    </w:p>
    <w:p w14:paraId="7D1FC31B" w14:textId="0FFF8582" w:rsidR="0022492D" w:rsidRDefault="006D6022" w:rsidP="00A52691">
      <w:pPr>
        <w:pStyle w:val="Cartable"/>
        <w:spacing w:line="240" w:lineRule="auto"/>
        <w:jc w:val="left"/>
        <w:rPr>
          <w:color w:val="00CC00"/>
        </w:rPr>
      </w:pPr>
      <w:sdt>
        <w:sdtPr>
          <w:rPr>
            <w:color w:val="00CC00"/>
            <w:sz w:val="70"/>
            <w:szCs w:val="70"/>
          </w:rPr>
          <w:id w:val="-2102552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2C4">
            <w:rPr>
              <w:rFonts w:ascii="MS Gothic" w:eastAsia="MS Gothic" w:hAnsi="MS Gothic" w:hint="eastAsia"/>
              <w:color w:val="00CC00"/>
              <w:sz w:val="70"/>
              <w:szCs w:val="70"/>
            </w:rPr>
            <w:t>☐</w:t>
          </w:r>
        </w:sdtContent>
      </w:sdt>
      <w:r w:rsidR="00B6099D" w:rsidRPr="002B102D">
        <w:rPr>
          <w:color w:val="FF0000"/>
        </w:rPr>
        <w:t xml:space="preserve"> </w:t>
      </w:r>
      <w:r w:rsidR="00B6099D">
        <w:rPr>
          <w:color w:val="FF0000"/>
        </w:rPr>
        <w:t xml:space="preserve"> </w:t>
      </w:r>
      <w:r w:rsidR="0022492D">
        <w:rPr>
          <w:color w:val="00CC00"/>
        </w:rPr>
        <w:t>Peau de banane</w:t>
      </w:r>
    </w:p>
    <w:p w14:paraId="7649745E" w14:textId="73938344" w:rsidR="0022492D" w:rsidRPr="0022492D" w:rsidRDefault="0022492D" w:rsidP="00A52691">
      <w:pPr>
        <w:pStyle w:val="Cartable"/>
        <w:spacing w:line="240" w:lineRule="auto"/>
        <w:jc w:val="left"/>
        <w:rPr>
          <w:color w:val="00CC00"/>
        </w:rPr>
      </w:pPr>
      <w:r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1BCDEB2D" wp14:editId="2E36FAA6">
            <wp:simplePos x="0" y="0"/>
            <wp:positionH relativeFrom="margin">
              <wp:align>left</wp:align>
            </wp:positionH>
            <wp:positionV relativeFrom="paragraph">
              <wp:posOffset>-86360</wp:posOffset>
            </wp:positionV>
            <wp:extent cx="5172075" cy="2941955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97" cy="29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04C86" w14:textId="2ED73BE7" w:rsidR="003202C4" w:rsidRPr="00A52691" w:rsidRDefault="006D6022" w:rsidP="0022492D">
      <w:pPr>
        <w:pStyle w:val="Cartable"/>
        <w:spacing w:before="360" w:line="240" w:lineRule="auto"/>
        <w:jc w:val="left"/>
        <w:rPr>
          <w:color w:val="FF0000"/>
        </w:rPr>
      </w:pPr>
      <w:sdt>
        <w:sdtPr>
          <w:rPr>
            <w:color w:val="0000FF"/>
            <w:sz w:val="70"/>
            <w:szCs w:val="70"/>
          </w:rPr>
          <w:id w:val="119488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2691">
            <w:rPr>
              <w:rFonts w:ascii="MS Gothic" w:eastAsia="MS Gothic" w:hAnsi="MS Gothic" w:hint="eastAsia"/>
              <w:color w:val="0000FF"/>
              <w:sz w:val="70"/>
              <w:szCs w:val="70"/>
            </w:rPr>
            <w:t>☐</w:t>
          </w:r>
        </w:sdtContent>
      </w:sdt>
      <w:r w:rsidR="00A52691" w:rsidRPr="002B102D">
        <w:rPr>
          <w:color w:val="0000FF"/>
        </w:rPr>
        <w:t xml:space="preserve"> </w:t>
      </w:r>
      <w:r w:rsidR="00A52691">
        <w:rPr>
          <w:color w:val="0000FF"/>
        </w:rPr>
        <w:t xml:space="preserve"> </w:t>
      </w:r>
      <w:r w:rsidR="003202C4">
        <w:rPr>
          <w:color w:val="0000FF"/>
        </w:rPr>
        <w:t xml:space="preserve">Canette </w:t>
      </w:r>
    </w:p>
    <w:p w14:paraId="05BB447F" w14:textId="3618B497" w:rsidR="003202C4" w:rsidRPr="0004693C" w:rsidRDefault="00A52691" w:rsidP="0004693C">
      <w:pPr>
        <w:pStyle w:val="Cartable"/>
        <w:rPr>
          <w:color w:val="000000"/>
          <w:sz w:val="56"/>
          <w:szCs w:val="56"/>
        </w:rPr>
      </w:pPr>
      <w:bookmarkStart w:id="0" w:name="_GoBack"/>
      <w:bookmarkEnd w:id="0"/>
      <w:r>
        <w:rPr>
          <w:noProof/>
          <w:color w:val="0000FF"/>
        </w:rPr>
        <w:drawing>
          <wp:anchor distT="0" distB="0" distL="114300" distR="252095" simplePos="0" relativeHeight="251662336" behindDoc="1" locked="0" layoutInCell="1" allowOverlap="1" wp14:anchorId="78DF2E65" wp14:editId="0C0C37D3">
            <wp:simplePos x="0" y="0"/>
            <wp:positionH relativeFrom="margin">
              <wp:posOffset>118745</wp:posOffset>
            </wp:positionH>
            <wp:positionV relativeFrom="paragraph">
              <wp:posOffset>155575</wp:posOffset>
            </wp:positionV>
            <wp:extent cx="2790825" cy="3867785"/>
            <wp:effectExtent l="0" t="0" r="9525" b="0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5" name="Image 5" descr="C:\Users\Assistante\AppData\Local\Microsoft\Windows\INetCache\Content.Word\canet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ante\AppData\Local\Microsoft\Windows\INetCache\Content.Word\canett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2C4" w:rsidRPr="0004693C" w:rsidSect="003202C4">
      <w:pgSz w:w="11906" w:h="16838"/>
      <w:pgMar w:top="1417" w:right="1417" w:bottom="1417" w:left="1417" w:header="510" w:footer="283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4D336" w14:textId="77777777" w:rsidR="006D6022" w:rsidRDefault="006D6022" w:rsidP="003202C4">
      <w:pPr>
        <w:spacing w:after="0" w:line="240" w:lineRule="auto"/>
      </w:pPr>
      <w:r>
        <w:separator/>
      </w:r>
    </w:p>
  </w:endnote>
  <w:endnote w:type="continuationSeparator" w:id="0">
    <w:p w14:paraId="7FD0D8A3" w14:textId="77777777" w:rsidR="006D6022" w:rsidRDefault="006D6022" w:rsidP="00320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D150F" w14:textId="77777777" w:rsidR="006D6022" w:rsidRDefault="006D6022" w:rsidP="003202C4">
      <w:pPr>
        <w:spacing w:after="0" w:line="240" w:lineRule="auto"/>
      </w:pPr>
      <w:r>
        <w:separator/>
      </w:r>
    </w:p>
  </w:footnote>
  <w:footnote w:type="continuationSeparator" w:id="0">
    <w:p w14:paraId="22898C25" w14:textId="77777777" w:rsidR="006D6022" w:rsidRDefault="006D6022" w:rsidP="00320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D24C2"/>
    <w:multiLevelType w:val="hybridMultilevel"/>
    <w:tmpl w:val="8DFEB344"/>
    <w:lvl w:ilvl="0" w:tplc="EE00FEE0">
      <w:start w:val="1"/>
      <w:numFmt w:val="upperLetter"/>
      <w:lvlText w:val="%1-"/>
      <w:lvlJc w:val="left"/>
      <w:pPr>
        <w:ind w:left="546" w:hanging="405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304"/>
    <w:rsid w:val="00002084"/>
    <w:rsid w:val="00005205"/>
    <w:rsid w:val="00010B5F"/>
    <w:rsid w:val="00031923"/>
    <w:rsid w:val="0003538D"/>
    <w:rsid w:val="0004693C"/>
    <w:rsid w:val="0005339A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75EBE"/>
    <w:rsid w:val="0018578F"/>
    <w:rsid w:val="00192F72"/>
    <w:rsid w:val="001B6240"/>
    <w:rsid w:val="001C7C50"/>
    <w:rsid w:val="001F4971"/>
    <w:rsid w:val="002037B3"/>
    <w:rsid w:val="00217BC4"/>
    <w:rsid w:val="00221DEC"/>
    <w:rsid w:val="0022492D"/>
    <w:rsid w:val="00230032"/>
    <w:rsid w:val="00232AEA"/>
    <w:rsid w:val="00244C23"/>
    <w:rsid w:val="00254B46"/>
    <w:rsid w:val="00255456"/>
    <w:rsid w:val="00260E09"/>
    <w:rsid w:val="002636E2"/>
    <w:rsid w:val="0026391E"/>
    <w:rsid w:val="00274C7C"/>
    <w:rsid w:val="00293B5F"/>
    <w:rsid w:val="002A47E5"/>
    <w:rsid w:val="002B102D"/>
    <w:rsid w:val="002C1452"/>
    <w:rsid w:val="002D631A"/>
    <w:rsid w:val="002F0304"/>
    <w:rsid w:val="00314605"/>
    <w:rsid w:val="00314B14"/>
    <w:rsid w:val="00314D44"/>
    <w:rsid w:val="003202C4"/>
    <w:rsid w:val="003253DD"/>
    <w:rsid w:val="00336682"/>
    <w:rsid w:val="00367C72"/>
    <w:rsid w:val="00374A9E"/>
    <w:rsid w:val="0037740F"/>
    <w:rsid w:val="00394626"/>
    <w:rsid w:val="003B4595"/>
    <w:rsid w:val="003C5858"/>
    <w:rsid w:val="003E5244"/>
    <w:rsid w:val="003F09CC"/>
    <w:rsid w:val="00412B56"/>
    <w:rsid w:val="00413E8F"/>
    <w:rsid w:val="00422386"/>
    <w:rsid w:val="00431AFD"/>
    <w:rsid w:val="004439DF"/>
    <w:rsid w:val="00460428"/>
    <w:rsid w:val="00490966"/>
    <w:rsid w:val="00495CA4"/>
    <w:rsid w:val="004B32AD"/>
    <w:rsid w:val="004B3AF4"/>
    <w:rsid w:val="004F02E3"/>
    <w:rsid w:val="004F1F8D"/>
    <w:rsid w:val="0052089B"/>
    <w:rsid w:val="00520DEA"/>
    <w:rsid w:val="005272FF"/>
    <w:rsid w:val="00533911"/>
    <w:rsid w:val="00535536"/>
    <w:rsid w:val="00536005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D6022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34A1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26B2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C2450"/>
    <w:rsid w:val="009F2151"/>
    <w:rsid w:val="009F3B42"/>
    <w:rsid w:val="00A3423C"/>
    <w:rsid w:val="00A52691"/>
    <w:rsid w:val="00A54A51"/>
    <w:rsid w:val="00A604BB"/>
    <w:rsid w:val="00A70902"/>
    <w:rsid w:val="00A71727"/>
    <w:rsid w:val="00A823BE"/>
    <w:rsid w:val="00A8588E"/>
    <w:rsid w:val="00A87E93"/>
    <w:rsid w:val="00A92444"/>
    <w:rsid w:val="00AA36B0"/>
    <w:rsid w:val="00AA615C"/>
    <w:rsid w:val="00AB0546"/>
    <w:rsid w:val="00AB4CF7"/>
    <w:rsid w:val="00AB5739"/>
    <w:rsid w:val="00AC5A3C"/>
    <w:rsid w:val="00AD2AAB"/>
    <w:rsid w:val="00AE1DBE"/>
    <w:rsid w:val="00AF179D"/>
    <w:rsid w:val="00B0262A"/>
    <w:rsid w:val="00B06DB2"/>
    <w:rsid w:val="00B2319F"/>
    <w:rsid w:val="00B37E57"/>
    <w:rsid w:val="00B45DFE"/>
    <w:rsid w:val="00B6099D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215C8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37E3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  <w:rsid w:val="00FF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8614"/>
  <w15:docId w15:val="{B05E0429-9EAF-4A71-9957-69537B30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492D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22492D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2492D"/>
  </w:style>
  <w:style w:type="table" w:styleId="Grilledutableau">
    <w:name w:val="Table Grid"/>
    <w:basedOn w:val="TableauNormal"/>
    <w:uiPriority w:val="59"/>
    <w:rsid w:val="0022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22492D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22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22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22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B3AF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B3AF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B3AF4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B3AF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B3AF4"/>
    <w:rPr>
      <w:rFonts w:ascii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3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3AF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2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2C4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20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2C4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e\Documents\Adaptateur2013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BC37-59C2-46DB-BDDD-D01F9FBB7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Adaptateur2013.dotm</Template>
  <TotalTime>84</TotalTime>
  <Pages>3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Assistante</dc:creator>
  <cp:lastModifiedBy>Assistante</cp:lastModifiedBy>
  <cp:revision>12</cp:revision>
  <dcterms:created xsi:type="dcterms:W3CDTF">2018-02-23T13:56:00Z</dcterms:created>
  <dcterms:modified xsi:type="dcterms:W3CDTF">2018-07-31T08:29:00Z</dcterms:modified>
</cp:coreProperties>
</file>