
<file path=[Content_Types].xml><?xml version="1.0" encoding="utf-8"?>
<Types xmlns="http://schemas.openxmlformats.org/package/2006/content-types">
  <Default Extension="bmp" ContentType="image/.bmp"/>
  <Default Extension="jpeg" ContentType="image/jpeg"/>
  <Default Extension="JPG" ContentType="image/.jpg"/>
  <Default Extension="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7baa1bc82674f0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A2494" w:rsidRPr="00CF1E16" w14:paraId="73B39DBF" w14:textId="77777777" w:rsidTr="004A2494">
        <w:tc>
          <w:tcPr>
            <w:tcW w:w="9062" w:type="dxa"/>
            <w:shd w:val="clear" w:color="auto" w:fill="FF0000"/>
          </w:tcPr>
          <w:p w14:paraId="6A9866FB" w14:textId="77777777" w:rsidR="004A2494" w:rsidRPr="00CF1E16" w:rsidRDefault="004A2494" w:rsidP="004A2494">
            <w:pPr>
              <w:pStyle w:val="Cartable"/>
              <w:spacing w:before="120" w:after="120" w:line="240" w:lineRule="auto"/>
              <w:jc w:val="center"/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</w:pPr>
            <w:r w:rsidRPr="00CF1E16"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  <w:t>1</w:t>
            </w:r>
          </w:p>
        </w:tc>
      </w:tr>
    </w:tbl>
    <w:p w14:paraId="4CB79E2C" w14:textId="53C3D446" w:rsidR="00982B0D" w:rsidRPr="00CF1E16" w:rsidRDefault="00991137" w:rsidP="00991137">
      <w:pPr>
        <w:pStyle w:val="Cartable"/>
        <w:pBdr>
          <w:bottom w:val="dashed" w:sz="8" w:space="1" w:color="auto"/>
        </w:pBdr>
        <w:tabs>
          <w:tab w:val="left" w:pos="6676"/>
        </w:tabs>
        <w:spacing w:before="60" w:after="60" w:line="240" w:lineRule="auto"/>
        <w:rPr>
          <w:sz w:val="10"/>
          <w:szCs w:val="10"/>
        </w:rPr>
      </w:pPr>
      <w:r w:rsidRPr="00CF1E16">
        <w:rPr>
          <w:sz w:val="10"/>
          <w:szCs w:val="10"/>
        </w:rPr>
        <w:tab/>
      </w:r>
    </w:p>
    <w:p w14:paraId="3B3BEC81" w14:textId="77777777" w:rsidR="0072723D" w:rsidRPr="00CF1E16" w:rsidRDefault="0072723D" w:rsidP="0072723D">
      <w:pPr>
        <w:pStyle w:val="Cartable"/>
        <w:spacing w:after="0" w:line="240" w:lineRule="auto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A2494" w:rsidRPr="00CF1E16" w14:paraId="1424C2B0" w14:textId="77777777" w:rsidTr="004A2494">
        <w:tc>
          <w:tcPr>
            <w:tcW w:w="4531" w:type="dxa"/>
            <w:shd w:val="clear" w:color="auto" w:fill="FFFF00"/>
          </w:tcPr>
          <w:p w14:paraId="04ECE7A2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b/>
                <w:bCs/>
                <w:sz w:val="34"/>
                <w:szCs w:val="3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34"/>
                    <w:szCs w:val="34"/>
                  </w:rPr>
                  <m:t xml:space="preserve"> </m:t>
                </m:r>
              </m:oMath>
            </m:oMathPara>
          </w:p>
        </w:tc>
        <w:tc>
          <w:tcPr>
            <w:tcW w:w="4531" w:type="dxa"/>
            <w:shd w:val="clear" w:color="auto" w:fill="FFFF00"/>
          </w:tcPr>
          <w:p w14:paraId="0F7EF25E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614D98CD" w14:textId="77777777" w:rsidR="004A2494" w:rsidRPr="00CF1E16" w:rsidRDefault="004A2494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78EBD985" w14:textId="77777777" w:rsidR="0072723D" w:rsidRPr="00CF1E16" w:rsidRDefault="0072723D" w:rsidP="0072723D">
      <w:pPr>
        <w:pStyle w:val="Cartable"/>
        <w:spacing w:after="0" w:line="240" w:lineRule="auto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A2494" w:rsidRPr="00CF1E16" w14:paraId="590BDBCE" w14:textId="77777777" w:rsidTr="004A2494">
        <w:tc>
          <w:tcPr>
            <w:tcW w:w="3020" w:type="dxa"/>
            <w:shd w:val="clear" w:color="auto" w:fill="00B050"/>
          </w:tcPr>
          <w:p w14:paraId="0B04B67C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i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21" w:type="dxa"/>
            <w:shd w:val="clear" w:color="auto" w:fill="00B050"/>
          </w:tcPr>
          <w:p w14:paraId="4ED96D91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21" w:type="dxa"/>
            <w:shd w:val="clear" w:color="auto" w:fill="00B050"/>
          </w:tcPr>
          <w:p w14:paraId="064D2833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36FC5F47" w14:textId="77777777" w:rsidR="0072723D" w:rsidRPr="00CF1E16" w:rsidRDefault="0072723D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0AE000C9" w14:textId="77777777" w:rsidR="004A2494" w:rsidRPr="00CF1E16" w:rsidRDefault="004A2494" w:rsidP="0072723D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2494" w:rsidRPr="00CF1E16" w14:paraId="101C08CC" w14:textId="77777777" w:rsidTr="00CF1E16">
        <w:tc>
          <w:tcPr>
            <w:tcW w:w="2265" w:type="dxa"/>
            <w:shd w:val="clear" w:color="auto" w:fill="007DFF"/>
          </w:tcPr>
          <w:p w14:paraId="4E8AD844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5" w:type="dxa"/>
            <w:shd w:val="clear" w:color="auto" w:fill="007DFF"/>
          </w:tcPr>
          <w:p w14:paraId="3F9779DA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6" w:type="dxa"/>
            <w:shd w:val="clear" w:color="auto" w:fill="007DFF"/>
          </w:tcPr>
          <w:p w14:paraId="312A6F2C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6" w:type="dxa"/>
            <w:shd w:val="clear" w:color="auto" w:fill="007DFF"/>
          </w:tcPr>
          <w:p w14:paraId="43F7AFB2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1E8A3861" w14:textId="77777777" w:rsidR="0072723D" w:rsidRPr="00CF1E16" w:rsidRDefault="0072723D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37A1928B" w14:textId="77777777" w:rsidR="004A2494" w:rsidRPr="00CF1E16" w:rsidRDefault="004A2494" w:rsidP="0072723D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A2494" w:rsidRPr="00CF1E16" w14:paraId="092E3962" w14:textId="77777777" w:rsidTr="004A2494">
        <w:tc>
          <w:tcPr>
            <w:tcW w:w="1812" w:type="dxa"/>
            <w:shd w:val="clear" w:color="auto" w:fill="FFC000"/>
          </w:tcPr>
          <w:p w14:paraId="4C7FA5E7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2" w:type="dxa"/>
            <w:shd w:val="clear" w:color="auto" w:fill="FFC000"/>
          </w:tcPr>
          <w:p w14:paraId="580C6CBA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2" w:type="dxa"/>
            <w:shd w:val="clear" w:color="auto" w:fill="FFC000"/>
          </w:tcPr>
          <w:p w14:paraId="6FB4054B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3" w:type="dxa"/>
            <w:shd w:val="clear" w:color="auto" w:fill="FFC000"/>
          </w:tcPr>
          <w:p w14:paraId="683BF366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3" w:type="dxa"/>
            <w:shd w:val="clear" w:color="auto" w:fill="FFC000"/>
          </w:tcPr>
          <w:p w14:paraId="5EF57249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4D5C166E" w14:textId="77777777" w:rsidR="0072723D" w:rsidRPr="00CF1E16" w:rsidRDefault="0072723D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60D54BC8" w14:textId="77777777" w:rsidR="004A2494" w:rsidRPr="00CF1E16" w:rsidRDefault="004A2494" w:rsidP="0072723D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A2494" w:rsidRPr="00CF1E16" w14:paraId="0980B831" w14:textId="77777777" w:rsidTr="00CF1E16">
        <w:tc>
          <w:tcPr>
            <w:tcW w:w="1510" w:type="dxa"/>
            <w:shd w:val="clear" w:color="auto" w:fill="8C3FC5"/>
          </w:tcPr>
          <w:p w14:paraId="71C91EFB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0" w:type="dxa"/>
            <w:shd w:val="clear" w:color="auto" w:fill="8C3FC5"/>
          </w:tcPr>
          <w:p w14:paraId="4BB66F88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0" w:type="dxa"/>
            <w:shd w:val="clear" w:color="auto" w:fill="8C3FC5"/>
          </w:tcPr>
          <w:p w14:paraId="30E1810F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0" w:type="dxa"/>
            <w:shd w:val="clear" w:color="auto" w:fill="8C3FC5"/>
          </w:tcPr>
          <w:p w14:paraId="5620EF52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1" w:type="dxa"/>
            <w:shd w:val="clear" w:color="auto" w:fill="8C3FC5"/>
          </w:tcPr>
          <w:p w14:paraId="4889F295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1" w:type="dxa"/>
            <w:shd w:val="clear" w:color="auto" w:fill="8C3FC5"/>
          </w:tcPr>
          <w:p w14:paraId="6F2C1724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2A26E9DF" w14:textId="77777777" w:rsidR="0072723D" w:rsidRPr="00CF1E16" w:rsidRDefault="0072723D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31E6E116" w14:textId="77777777" w:rsidR="004A2494" w:rsidRPr="00CF1E16" w:rsidRDefault="004A2494" w:rsidP="0072723D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4A2494" w:rsidRPr="00CF1E16" w14:paraId="2C0977A3" w14:textId="77777777" w:rsidTr="00CF1E16">
        <w:tc>
          <w:tcPr>
            <w:tcW w:w="1294" w:type="dxa"/>
            <w:shd w:val="clear" w:color="auto" w:fill="A6A6A6" w:themeFill="background1" w:themeFillShade="A6"/>
          </w:tcPr>
          <w:p w14:paraId="0155D101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4" w:type="dxa"/>
            <w:shd w:val="clear" w:color="auto" w:fill="A6A6A6" w:themeFill="background1" w:themeFillShade="A6"/>
          </w:tcPr>
          <w:p w14:paraId="543FB5D4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4" w:type="dxa"/>
            <w:shd w:val="clear" w:color="auto" w:fill="A6A6A6" w:themeFill="background1" w:themeFillShade="A6"/>
          </w:tcPr>
          <w:p w14:paraId="2B2F7523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shd w:val="clear" w:color="auto" w:fill="A6A6A6" w:themeFill="background1" w:themeFillShade="A6"/>
          </w:tcPr>
          <w:p w14:paraId="56AD8CF7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shd w:val="clear" w:color="auto" w:fill="A6A6A6" w:themeFill="background1" w:themeFillShade="A6"/>
          </w:tcPr>
          <w:p w14:paraId="5B05C3FC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shd w:val="clear" w:color="auto" w:fill="A6A6A6" w:themeFill="background1" w:themeFillShade="A6"/>
          </w:tcPr>
          <w:p w14:paraId="073C75BD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shd w:val="clear" w:color="auto" w:fill="A6A6A6" w:themeFill="background1" w:themeFillShade="A6"/>
          </w:tcPr>
          <w:p w14:paraId="357D894F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023F7D30" w14:textId="77777777" w:rsidR="0072723D" w:rsidRPr="00CF1E16" w:rsidRDefault="0072723D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58B24D2A" w14:textId="77777777" w:rsidR="004A2494" w:rsidRPr="00CF1E16" w:rsidRDefault="004A2494" w:rsidP="0072723D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4A2494" w:rsidRPr="00CF1E16" w14:paraId="3145A401" w14:textId="77777777" w:rsidTr="00CF1E16">
        <w:tc>
          <w:tcPr>
            <w:tcW w:w="1132" w:type="dxa"/>
            <w:shd w:val="clear" w:color="auto" w:fill="00B0F0"/>
          </w:tcPr>
          <w:p w14:paraId="4B471CFA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2" w:type="dxa"/>
            <w:shd w:val="clear" w:color="auto" w:fill="00B0F0"/>
          </w:tcPr>
          <w:p w14:paraId="022F6FB3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shd w:val="clear" w:color="auto" w:fill="00B0F0"/>
          </w:tcPr>
          <w:p w14:paraId="70DCE770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shd w:val="clear" w:color="auto" w:fill="00B0F0"/>
          </w:tcPr>
          <w:p w14:paraId="65A7A37B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shd w:val="clear" w:color="auto" w:fill="00B0F0"/>
          </w:tcPr>
          <w:p w14:paraId="6B3796E6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shd w:val="clear" w:color="auto" w:fill="00B0F0"/>
          </w:tcPr>
          <w:p w14:paraId="4EA4E100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shd w:val="clear" w:color="auto" w:fill="00B0F0"/>
          </w:tcPr>
          <w:p w14:paraId="2658A920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shd w:val="clear" w:color="auto" w:fill="00B0F0"/>
          </w:tcPr>
          <w:p w14:paraId="325CE839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57B19746" w14:textId="77777777" w:rsidR="0072723D" w:rsidRPr="00CF1E16" w:rsidRDefault="0072723D" w:rsidP="00991137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53053B42" w14:textId="77777777" w:rsidR="004A2494" w:rsidRPr="00CF1E16" w:rsidRDefault="004A2494" w:rsidP="0072723D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1007"/>
        <w:gridCol w:w="1007"/>
        <w:gridCol w:w="1007"/>
        <w:gridCol w:w="1007"/>
        <w:gridCol w:w="1007"/>
        <w:gridCol w:w="1007"/>
        <w:gridCol w:w="1007"/>
        <w:gridCol w:w="1007"/>
      </w:tblGrid>
      <w:tr w:rsidR="00CF1E16" w:rsidRPr="00CF1E16" w14:paraId="71C7CF9C" w14:textId="77777777" w:rsidTr="00CF1E16">
        <w:tc>
          <w:tcPr>
            <w:tcW w:w="1006" w:type="dxa"/>
            <w:shd w:val="clear" w:color="auto" w:fill="87DE68"/>
          </w:tcPr>
          <w:p w14:paraId="0ABF4339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668298ED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3B31B748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7D51104E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29EB87A8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4BC013AB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22BF6695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23CF2557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shd w:val="clear" w:color="auto" w:fill="87DE68"/>
          </w:tcPr>
          <w:p w14:paraId="5CD851D2" w14:textId="77777777" w:rsidR="004A2494" w:rsidRPr="00CF1E16" w:rsidRDefault="00EA2601" w:rsidP="004A2494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</w:tr>
    </w:tbl>
    <w:p w14:paraId="7C923116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0F72069E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9065" w:type="dxa"/>
        <w:tblLook w:val="04A0" w:firstRow="1" w:lastRow="0" w:firstColumn="1" w:lastColumn="0" w:noHBand="0" w:noVBand="1"/>
      </w:tblPr>
      <w:tblGrid>
        <w:gridCol w:w="920"/>
        <w:gridCol w:w="791"/>
        <w:gridCol w:w="919"/>
        <w:gridCol w:w="919"/>
        <w:gridCol w:w="919"/>
        <w:gridCol w:w="919"/>
        <w:gridCol w:w="919"/>
        <w:gridCol w:w="919"/>
        <w:gridCol w:w="920"/>
        <w:gridCol w:w="920"/>
      </w:tblGrid>
      <w:tr w:rsidR="00CF1E16" w:rsidRPr="00CF1E16" w14:paraId="2A5F7B28" w14:textId="77777777" w:rsidTr="00CF1E16">
        <w:trPr>
          <w:trHeight w:val="1118"/>
        </w:trPr>
        <w:tc>
          <w:tcPr>
            <w:tcW w:w="920" w:type="dxa"/>
            <w:shd w:val="clear" w:color="auto" w:fill="E838A1"/>
            <w:vAlign w:val="center"/>
          </w:tcPr>
          <w:p w14:paraId="6B0A147C" w14:textId="64B47FC9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791" w:type="dxa"/>
            <w:shd w:val="clear" w:color="auto" w:fill="E838A1"/>
            <w:vAlign w:val="center"/>
          </w:tcPr>
          <w:p w14:paraId="18C66326" w14:textId="599BA89E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shd w:val="clear" w:color="auto" w:fill="E838A1"/>
            <w:vAlign w:val="center"/>
          </w:tcPr>
          <w:p w14:paraId="7CC0BBF3" w14:textId="7293523A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shd w:val="clear" w:color="auto" w:fill="E838A1"/>
            <w:vAlign w:val="center"/>
          </w:tcPr>
          <w:p w14:paraId="08F7507E" w14:textId="73F42077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shd w:val="clear" w:color="auto" w:fill="E838A1"/>
            <w:vAlign w:val="center"/>
          </w:tcPr>
          <w:p w14:paraId="12D7A4F4" w14:textId="778E5D27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shd w:val="clear" w:color="auto" w:fill="E838A1"/>
            <w:vAlign w:val="center"/>
          </w:tcPr>
          <w:p w14:paraId="75DFDA70" w14:textId="2B989EF9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shd w:val="clear" w:color="auto" w:fill="E838A1"/>
            <w:vAlign w:val="center"/>
          </w:tcPr>
          <w:p w14:paraId="27CBE490" w14:textId="19178F66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shd w:val="clear" w:color="auto" w:fill="E838A1"/>
            <w:vAlign w:val="center"/>
          </w:tcPr>
          <w:p w14:paraId="540C351D" w14:textId="37E506D5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20" w:type="dxa"/>
            <w:shd w:val="clear" w:color="auto" w:fill="E838A1"/>
            <w:vAlign w:val="center"/>
          </w:tcPr>
          <w:p w14:paraId="735E7A57" w14:textId="6843FDDB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20" w:type="dxa"/>
            <w:shd w:val="clear" w:color="auto" w:fill="E838A1"/>
            <w:vAlign w:val="center"/>
          </w:tcPr>
          <w:p w14:paraId="0A884F86" w14:textId="136EAAA8" w:rsidR="00CF1E16" w:rsidRPr="00CF1E16" w:rsidRDefault="00CF1E16" w:rsidP="00CF1E16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</w:tr>
    </w:tbl>
    <w:p w14:paraId="3F132B15" w14:textId="517EDD18" w:rsidR="0014167F" w:rsidRDefault="0014167F" w:rsidP="0014167F">
      <w:pPr>
        <w:tabs>
          <w:tab w:val="left" w:pos="3097"/>
        </w:tabs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F1E16" w:rsidRPr="00CF1E16" w14:paraId="0B4AFA63" w14:textId="77777777" w:rsidTr="00891B4A">
        <w:tc>
          <w:tcPr>
            <w:tcW w:w="9062" w:type="dxa"/>
            <w:shd w:val="clear" w:color="auto" w:fill="FF0000"/>
          </w:tcPr>
          <w:p w14:paraId="316503AE" w14:textId="77777777" w:rsidR="00CF1E16" w:rsidRPr="00CF1E16" w:rsidRDefault="00CF1E16" w:rsidP="00891B4A">
            <w:pPr>
              <w:pStyle w:val="Cartable"/>
              <w:spacing w:before="120" w:after="120" w:line="240" w:lineRule="auto"/>
              <w:jc w:val="center"/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</w:pPr>
            <w:r w:rsidRPr="00CF1E16"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  <w:lastRenderedPageBreak/>
              <w:t>1</w:t>
            </w:r>
          </w:p>
        </w:tc>
      </w:tr>
    </w:tbl>
    <w:p w14:paraId="56746914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tabs>
          <w:tab w:val="left" w:pos="6676"/>
        </w:tabs>
        <w:spacing w:before="60" w:after="60" w:line="240" w:lineRule="auto"/>
        <w:rPr>
          <w:sz w:val="10"/>
          <w:szCs w:val="10"/>
        </w:rPr>
      </w:pPr>
      <w:r w:rsidRPr="00CF1E16">
        <w:rPr>
          <w:sz w:val="10"/>
          <w:szCs w:val="10"/>
        </w:rPr>
        <w:tab/>
      </w:r>
    </w:p>
    <w:p w14:paraId="4AEFF82F" w14:textId="77777777" w:rsidR="00CF1E16" w:rsidRPr="00CF1E16" w:rsidRDefault="00CF1E16" w:rsidP="00CF1E16">
      <w:pPr>
        <w:pStyle w:val="Cartable"/>
        <w:spacing w:after="0" w:line="240" w:lineRule="auto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F1E16" w:rsidRPr="00CF1E16" w14:paraId="7B168A41" w14:textId="77777777" w:rsidTr="00EA2601">
        <w:tc>
          <w:tcPr>
            <w:tcW w:w="4531" w:type="dxa"/>
            <w:tcBorders>
              <w:right w:val="dashed" w:sz="6" w:space="0" w:color="auto"/>
            </w:tcBorders>
            <w:shd w:val="clear" w:color="auto" w:fill="FFFF00"/>
          </w:tcPr>
          <w:p w14:paraId="73110DB2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b/>
                <w:bCs/>
                <w:sz w:val="34"/>
                <w:szCs w:val="3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34"/>
                    <w:szCs w:val="34"/>
                  </w:rPr>
                  <m:t xml:space="preserve"> </m:t>
                </m:r>
              </m:oMath>
            </m:oMathPara>
          </w:p>
        </w:tc>
        <w:tc>
          <w:tcPr>
            <w:tcW w:w="4531" w:type="dxa"/>
            <w:tcBorders>
              <w:top w:val="nil"/>
              <w:left w:val="dashed" w:sz="6" w:space="0" w:color="auto"/>
              <w:bottom w:val="nil"/>
            </w:tcBorders>
            <w:shd w:val="clear" w:color="auto" w:fill="FFFF00"/>
          </w:tcPr>
          <w:p w14:paraId="704751B5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2AC2E968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1281161F" w14:textId="77777777" w:rsidR="00CF1E16" w:rsidRPr="00CF1E16" w:rsidRDefault="00CF1E16" w:rsidP="00CF1E16">
      <w:pPr>
        <w:pStyle w:val="Cartable"/>
        <w:spacing w:after="0" w:line="240" w:lineRule="auto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F1E16" w:rsidRPr="00CF1E16" w14:paraId="7AF5D0C1" w14:textId="77777777" w:rsidTr="00EA2601">
        <w:tc>
          <w:tcPr>
            <w:tcW w:w="3020" w:type="dxa"/>
            <w:tcBorders>
              <w:right w:val="dashed" w:sz="6" w:space="0" w:color="auto"/>
            </w:tcBorders>
            <w:shd w:val="clear" w:color="auto" w:fill="00B050"/>
          </w:tcPr>
          <w:p w14:paraId="7D3A66D8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i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21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50"/>
          </w:tcPr>
          <w:p w14:paraId="44886687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21" w:type="dxa"/>
            <w:tcBorders>
              <w:left w:val="dashed" w:sz="6" w:space="0" w:color="auto"/>
            </w:tcBorders>
            <w:shd w:val="clear" w:color="auto" w:fill="00B050"/>
          </w:tcPr>
          <w:p w14:paraId="3FD21ED6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43567439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66B58F23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F1E16" w:rsidRPr="00CF1E16" w14:paraId="02012E63" w14:textId="77777777" w:rsidTr="00EA2601">
        <w:tc>
          <w:tcPr>
            <w:tcW w:w="2265" w:type="dxa"/>
            <w:tcBorders>
              <w:right w:val="dashed" w:sz="6" w:space="0" w:color="auto"/>
            </w:tcBorders>
            <w:shd w:val="clear" w:color="auto" w:fill="007DFF"/>
          </w:tcPr>
          <w:p w14:paraId="5E412926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5" w:type="dxa"/>
            <w:tcBorders>
              <w:left w:val="dashed" w:sz="6" w:space="0" w:color="auto"/>
              <w:right w:val="dashed" w:sz="6" w:space="0" w:color="auto"/>
            </w:tcBorders>
            <w:shd w:val="clear" w:color="auto" w:fill="007DFF"/>
          </w:tcPr>
          <w:p w14:paraId="04D4852E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6" w:type="dxa"/>
            <w:tcBorders>
              <w:left w:val="dashed" w:sz="6" w:space="0" w:color="auto"/>
              <w:right w:val="dashed" w:sz="6" w:space="0" w:color="auto"/>
            </w:tcBorders>
            <w:shd w:val="clear" w:color="auto" w:fill="007DFF"/>
          </w:tcPr>
          <w:p w14:paraId="6805D82D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6" w:type="dxa"/>
            <w:tcBorders>
              <w:left w:val="dashed" w:sz="6" w:space="0" w:color="auto"/>
            </w:tcBorders>
            <w:shd w:val="clear" w:color="auto" w:fill="007DFF"/>
          </w:tcPr>
          <w:p w14:paraId="43432577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025D2B84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4B5B0620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A2601" w:rsidRPr="00CF1E16" w14:paraId="158A930D" w14:textId="77777777" w:rsidTr="00EA2601">
        <w:tc>
          <w:tcPr>
            <w:tcW w:w="1812" w:type="dxa"/>
            <w:tcBorders>
              <w:right w:val="dashed" w:sz="6" w:space="0" w:color="auto"/>
            </w:tcBorders>
            <w:shd w:val="clear" w:color="auto" w:fill="FFC000"/>
          </w:tcPr>
          <w:p w14:paraId="7E06D9AD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2" w:type="dxa"/>
            <w:tcBorders>
              <w:left w:val="dashed" w:sz="6" w:space="0" w:color="auto"/>
              <w:right w:val="dashed" w:sz="6" w:space="0" w:color="auto"/>
            </w:tcBorders>
            <w:shd w:val="clear" w:color="auto" w:fill="FFC000"/>
          </w:tcPr>
          <w:p w14:paraId="67D9B529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2" w:type="dxa"/>
            <w:tcBorders>
              <w:left w:val="dashed" w:sz="6" w:space="0" w:color="auto"/>
              <w:right w:val="dashed" w:sz="6" w:space="0" w:color="auto"/>
            </w:tcBorders>
            <w:shd w:val="clear" w:color="auto" w:fill="FFC000"/>
          </w:tcPr>
          <w:p w14:paraId="2607D4B7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3" w:type="dxa"/>
            <w:tcBorders>
              <w:left w:val="dashed" w:sz="6" w:space="0" w:color="auto"/>
              <w:right w:val="dashed" w:sz="6" w:space="0" w:color="auto"/>
            </w:tcBorders>
            <w:shd w:val="clear" w:color="auto" w:fill="FFC000"/>
          </w:tcPr>
          <w:p w14:paraId="15783CC3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13" w:type="dxa"/>
            <w:tcBorders>
              <w:left w:val="dashed" w:sz="6" w:space="0" w:color="auto"/>
            </w:tcBorders>
            <w:shd w:val="clear" w:color="auto" w:fill="FFC000"/>
          </w:tcPr>
          <w:p w14:paraId="40BFB4DF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4"/>
                        <w:szCs w:val="34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00380A81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00F7B3DC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A2601" w:rsidRPr="00CF1E16" w14:paraId="3CD19A0B" w14:textId="77777777" w:rsidTr="00EA2601">
        <w:tc>
          <w:tcPr>
            <w:tcW w:w="1510" w:type="dxa"/>
            <w:tcBorders>
              <w:right w:val="dashed" w:sz="6" w:space="0" w:color="auto"/>
            </w:tcBorders>
            <w:shd w:val="clear" w:color="auto" w:fill="8C3FC5"/>
          </w:tcPr>
          <w:p w14:paraId="39BBACDB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0" w:type="dxa"/>
            <w:tcBorders>
              <w:left w:val="dashed" w:sz="6" w:space="0" w:color="auto"/>
              <w:right w:val="dashed" w:sz="6" w:space="0" w:color="auto"/>
            </w:tcBorders>
            <w:shd w:val="clear" w:color="auto" w:fill="8C3FC5"/>
          </w:tcPr>
          <w:p w14:paraId="6FE31CAB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0" w:type="dxa"/>
            <w:tcBorders>
              <w:left w:val="dashed" w:sz="6" w:space="0" w:color="auto"/>
              <w:right w:val="dashed" w:sz="6" w:space="0" w:color="auto"/>
            </w:tcBorders>
            <w:shd w:val="clear" w:color="auto" w:fill="8C3FC5"/>
          </w:tcPr>
          <w:p w14:paraId="76CFB9BD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0" w:type="dxa"/>
            <w:tcBorders>
              <w:left w:val="dashed" w:sz="6" w:space="0" w:color="auto"/>
              <w:right w:val="dashed" w:sz="6" w:space="0" w:color="auto"/>
            </w:tcBorders>
            <w:shd w:val="clear" w:color="auto" w:fill="8C3FC5"/>
          </w:tcPr>
          <w:p w14:paraId="1A157DF9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1" w:type="dxa"/>
            <w:tcBorders>
              <w:left w:val="dashed" w:sz="6" w:space="0" w:color="auto"/>
              <w:right w:val="dashed" w:sz="6" w:space="0" w:color="auto"/>
            </w:tcBorders>
            <w:shd w:val="clear" w:color="auto" w:fill="8C3FC5"/>
          </w:tcPr>
          <w:p w14:paraId="458E8C1A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511" w:type="dxa"/>
            <w:tcBorders>
              <w:left w:val="dashed" w:sz="6" w:space="0" w:color="auto"/>
            </w:tcBorders>
            <w:shd w:val="clear" w:color="auto" w:fill="8C3FC5"/>
          </w:tcPr>
          <w:p w14:paraId="08A1A8B3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500F689E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7A2D6051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EA2601" w:rsidRPr="00CF1E16" w14:paraId="17803C01" w14:textId="77777777" w:rsidTr="00EA2601">
        <w:tc>
          <w:tcPr>
            <w:tcW w:w="1294" w:type="dxa"/>
            <w:tcBorders>
              <w:right w:val="dashed" w:sz="6" w:space="0" w:color="auto"/>
            </w:tcBorders>
            <w:shd w:val="clear" w:color="auto" w:fill="A6A6A6" w:themeFill="background1" w:themeFillShade="A6"/>
          </w:tcPr>
          <w:p w14:paraId="39D50B59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4" w:type="dxa"/>
            <w:tcBorders>
              <w:left w:val="dashed" w:sz="6" w:space="0" w:color="auto"/>
              <w:right w:val="dashed" w:sz="6" w:space="0" w:color="auto"/>
            </w:tcBorders>
            <w:shd w:val="clear" w:color="auto" w:fill="A6A6A6" w:themeFill="background1" w:themeFillShade="A6"/>
          </w:tcPr>
          <w:p w14:paraId="3D211BFD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4" w:type="dxa"/>
            <w:tcBorders>
              <w:left w:val="dashed" w:sz="6" w:space="0" w:color="auto"/>
              <w:right w:val="dashed" w:sz="6" w:space="0" w:color="auto"/>
            </w:tcBorders>
            <w:shd w:val="clear" w:color="auto" w:fill="A6A6A6" w:themeFill="background1" w:themeFillShade="A6"/>
          </w:tcPr>
          <w:p w14:paraId="3A3B9DC4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tcBorders>
              <w:left w:val="dashed" w:sz="6" w:space="0" w:color="auto"/>
              <w:right w:val="dashed" w:sz="6" w:space="0" w:color="auto"/>
            </w:tcBorders>
            <w:shd w:val="clear" w:color="auto" w:fill="A6A6A6" w:themeFill="background1" w:themeFillShade="A6"/>
          </w:tcPr>
          <w:p w14:paraId="1C202E6A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tcBorders>
              <w:left w:val="dashed" w:sz="6" w:space="0" w:color="auto"/>
              <w:right w:val="dashed" w:sz="6" w:space="0" w:color="auto"/>
            </w:tcBorders>
            <w:shd w:val="clear" w:color="auto" w:fill="A6A6A6" w:themeFill="background1" w:themeFillShade="A6"/>
          </w:tcPr>
          <w:p w14:paraId="19A1538E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tcBorders>
              <w:left w:val="dashed" w:sz="6" w:space="0" w:color="auto"/>
              <w:right w:val="dashed" w:sz="6" w:space="0" w:color="auto"/>
            </w:tcBorders>
            <w:shd w:val="clear" w:color="auto" w:fill="A6A6A6" w:themeFill="background1" w:themeFillShade="A6"/>
          </w:tcPr>
          <w:p w14:paraId="5D0F2728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295" w:type="dxa"/>
            <w:tcBorders>
              <w:left w:val="dashed" w:sz="6" w:space="0" w:color="auto"/>
            </w:tcBorders>
            <w:shd w:val="clear" w:color="auto" w:fill="A6A6A6" w:themeFill="background1" w:themeFillShade="A6"/>
          </w:tcPr>
          <w:p w14:paraId="295E08B1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2D8AB3B4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3D1CC2DA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EA2601" w:rsidRPr="00CF1E16" w14:paraId="294E174E" w14:textId="77777777" w:rsidTr="00EA2601">
        <w:tc>
          <w:tcPr>
            <w:tcW w:w="1132" w:type="dxa"/>
            <w:tcBorders>
              <w:right w:val="dashed" w:sz="6" w:space="0" w:color="auto"/>
            </w:tcBorders>
            <w:shd w:val="clear" w:color="auto" w:fill="00B0F0"/>
          </w:tcPr>
          <w:p w14:paraId="136C0375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2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F0"/>
          </w:tcPr>
          <w:p w14:paraId="31CD6650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F0"/>
          </w:tcPr>
          <w:p w14:paraId="2FDAD77E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F0"/>
          </w:tcPr>
          <w:p w14:paraId="7989BABC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F0"/>
          </w:tcPr>
          <w:p w14:paraId="33CDC6D1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F0"/>
          </w:tcPr>
          <w:p w14:paraId="785117F7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tcBorders>
              <w:left w:val="dashed" w:sz="6" w:space="0" w:color="auto"/>
              <w:right w:val="dashed" w:sz="6" w:space="0" w:color="auto"/>
            </w:tcBorders>
            <w:shd w:val="clear" w:color="auto" w:fill="00B0F0"/>
          </w:tcPr>
          <w:p w14:paraId="5A1148FA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33" w:type="dxa"/>
            <w:tcBorders>
              <w:left w:val="dashed" w:sz="6" w:space="0" w:color="auto"/>
            </w:tcBorders>
            <w:shd w:val="clear" w:color="auto" w:fill="00B0F0"/>
          </w:tcPr>
          <w:p w14:paraId="64298E89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33E0D6A4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53971A1C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1007"/>
        <w:gridCol w:w="1007"/>
        <w:gridCol w:w="1007"/>
        <w:gridCol w:w="1007"/>
        <w:gridCol w:w="1007"/>
        <w:gridCol w:w="1007"/>
        <w:gridCol w:w="1007"/>
        <w:gridCol w:w="1007"/>
      </w:tblGrid>
      <w:tr w:rsidR="00CF1E16" w:rsidRPr="00CF1E16" w14:paraId="7756A410" w14:textId="77777777" w:rsidTr="00EA2601">
        <w:tc>
          <w:tcPr>
            <w:tcW w:w="1006" w:type="dxa"/>
            <w:tcBorders>
              <w:right w:val="dashed" w:sz="6" w:space="0" w:color="auto"/>
            </w:tcBorders>
            <w:shd w:val="clear" w:color="auto" w:fill="87DE68"/>
          </w:tcPr>
          <w:p w14:paraId="66D1776A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b/>
                <w:bCs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0CDF1625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65614DD9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60F477D0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1DA55BAE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6BBAD203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7917B8F1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  <w:right w:val="dashed" w:sz="6" w:space="0" w:color="auto"/>
            </w:tcBorders>
            <w:shd w:val="clear" w:color="auto" w:fill="87DE68"/>
          </w:tcPr>
          <w:p w14:paraId="1E1EFF7F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07" w:type="dxa"/>
            <w:tcBorders>
              <w:left w:val="dashed" w:sz="6" w:space="0" w:color="auto"/>
            </w:tcBorders>
            <w:shd w:val="clear" w:color="auto" w:fill="87DE68"/>
          </w:tcPr>
          <w:p w14:paraId="263C6E0D" w14:textId="77777777" w:rsidR="00CF1E16" w:rsidRPr="00CF1E16" w:rsidRDefault="00CF1E16" w:rsidP="00891B4A">
            <w:pPr>
              <w:pStyle w:val="Cartable"/>
              <w:spacing w:before="120" w:after="120" w:line="240" w:lineRule="auto"/>
              <w:rPr>
                <w:rFonts w:ascii="Cambria Math" w:hAnsi="Cambria Math"/>
                <w:color w:val="000000" w:themeColor="text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00" w:themeColor="text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34"/>
                        <w:szCs w:val="34"/>
                      </w:rPr>
                      <m:t>9</m:t>
                    </m:r>
                  </m:den>
                </m:f>
              </m:oMath>
            </m:oMathPara>
          </w:p>
        </w:tc>
      </w:tr>
    </w:tbl>
    <w:p w14:paraId="51E0F49F" w14:textId="77777777" w:rsidR="00CF1E16" w:rsidRPr="00CF1E16" w:rsidRDefault="00CF1E16" w:rsidP="00CF1E16">
      <w:pPr>
        <w:pStyle w:val="Cartable"/>
        <w:pBdr>
          <w:bottom w:val="dashed" w:sz="8" w:space="1" w:color="auto"/>
        </w:pBdr>
        <w:spacing w:before="60" w:after="60" w:line="240" w:lineRule="auto"/>
        <w:rPr>
          <w:sz w:val="10"/>
          <w:szCs w:val="10"/>
        </w:rPr>
      </w:pPr>
    </w:p>
    <w:p w14:paraId="3E154683" w14:textId="77777777" w:rsidR="00CF1E16" w:rsidRPr="00CF1E16" w:rsidRDefault="00CF1E16" w:rsidP="00CF1E16">
      <w:pPr>
        <w:pStyle w:val="Cartable"/>
        <w:spacing w:after="0" w:line="240" w:lineRule="auto"/>
        <w:rPr>
          <w:rFonts w:ascii="Cambria Math" w:hAnsi="Cambria Math"/>
          <w:sz w:val="10"/>
          <w:szCs w:val="10"/>
        </w:rPr>
      </w:pPr>
    </w:p>
    <w:tbl>
      <w:tblPr>
        <w:tblStyle w:val="Grilledutableau"/>
        <w:tblW w:w="9065" w:type="dxa"/>
        <w:tblLook w:val="04A0" w:firstRow="1" w:lastRow="0" w:firstColumn="1" w:lastColumn="0" w:noHBand="0" w:noVBand="1"/>
      </w:tblPr>
      <w:tblGrid>
        <w:gridCol w:w="920"/>
        <w:gridCol w:w="791"/>
        <w:gridCol w:w="919"/>
        <w:gridCol w:w="919"/>
        <w:gridCol w:w="919"/>
        <w:gridCol w:w="919"/>
        <w:gridCol w:w="919"/>
        <w:gridCol w:w="919"/>
        <w:gridCol w:w="920"/>
        <w:gridCol w:w="920"/>
      </w:tblGrid>
      <w:tr w:rsidR="00EA2601" w:rsidRPr="00CF1E16" w14:paraId="70BDEC0C" w14:textId="77777777" w:rsidTr="00EA2601">
        <w:trPr>
          <w:trHeight w:val="1118"/>
        </w:trPr>
        <w:tc>
          <w:tcPr>
            <w:tcW w:w="920" w:type="dxa"/>
            <w:tcBorders>
              <w:right w:val="dashed" w:sz="6" w:space="0" w:color="auto"/>
            </w:tcBorders>
            <w:shd w:val="clear" w:color="auto" w:fill="E838A1"/>
            <w:vAlign w:val="center"/>
          </w:tcPr>
          <w:p w14:paraId="513EE5C2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791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750118F8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4627C599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7ED460CF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3492EA6C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03380994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17D42C2A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19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41AEFFFB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20" w:type="dxa"/>
            <w:tcBorders>
              <w:left w:val="dashed" w:sz="6" w:space="0" w:color="auto"/>
              <w:right w:val="dashed" w:sz="6" w:space="0" w:color="auto"/>
            </w:tcBorders>
            <w:shd w:val="clear" w:color="auto" w:fill="E838A1"/>
            <w:vAlign w:val="center"/>
          </w:tcPr>
          <w:p w14:paraId="719F1DEB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20" w:type="dxa"/>
            <w:tcBorders>
              <w:left w:val="dashed" w:sz="6" w:space="0" w:color="auto"/>
            </w:tcBorders>
            <w:shd w:val="clear" w:color="auto" w:fill="E838A1"/>
            <w:vAlign w:val="center"/>
          </w:tcPr>
          <w:p w14:paraId="004BA321" w14:textId="77777777" w:rsidR="00CF1E16" w:rsidRPr="00CF1E16" w:rsidRDefault="00CF1E16" w:rsidP="00891B4A">
            <w:pPr>
              <w:tabs>
                <w:tab w:val="left" w:pos="3097"/>
              </w:tabs>
              <w:jc w:val="center"/>
              <w:rPr>
                <w:sz w:val="34"/>
                <w:szCs w:val="3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FFFF" w:themeColor="background1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FFFF" w:themeColor="background1"/>
                        <w:sz w:val="34"/>
                        <w:szCs w:val="34"/>
                      </w:rPr>
                      <m:t>10</m:t>
                    </m:r>
                  </m:den>
                </m:f>
              </m:oMath>
            </m:oMathPara>
          </w:p>
        </w:tc>
      </w:tr>
    </w:tbl>
    <w:p w14:paraId="0AF4CE4B" w14:textId="77777777" w:rsidR="00F53A3B" w:rsidRPr="0014167F" w:rsidRDefault="00F53A3B" w:rsidP="0014167F">
      <w:pPr>
        <w:tabs>
          <w:tab w:val="left" w:pos="3097"/>
        </w:tabs>
      </w:pPr>
    </w:p>
    <w:sectPr w:rsidR="00F53A3B" w:rsidRPr="0014167F" w:rsidSect="0014167F">
      <w:headerReference w:type="default" r:id="rId7"/>
      <w:footerReference w:type="default" r:id="rId8"/>
      <w:pgSz w:w="11906" w:h="16838"/>
      <w:pgMar w:top="1417" w:right="1417" w:bottom="1417" w:left="1417" w:header="454" w:footer="454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28720" w14:textId="77777777" w:rsidR="0072723D" w:rsidRDefault="0072723D" w:rsidP="0072723D">
      <w:pPr>
        <w:spacing w:after="0" w:line="240" w:lineRule="auto"/>
      </w:pPr>
      <w:r>
        <w:separator/>
      </w:r>
    </w:p>
  </w:endnote>
  <w:endnote w:type="continuationSeparator" w:id="0">
    <w:p w14:paraId="46E8C286" w14:textId="77777777" w:rsidR="0072723D" w:rsidRDefault="0072723D" w:rsidP="0072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2C9CA" w14:textId="77777777" w:rsidR="0072723D" w:rsidRDefault="0072723D" w:rsidP="0014167F">
    <w:pPr>
      <w:pStyle w:val="Pieddepage"/>
    </w:pPr>
    <w:r>
      <w:rPr>
        <w:noProof/>
      </w:rPr>
      <w:drawing>
        <wp:inline distT="0" distB="0" distL="0" distR="0" wp14:anchorId="01C49894" wp14:editId="6E1E127F">
          <wp:extent cx="496885" cy="504967"/>
          <wp:effectExtent l="0" t="0" r="0" b="0"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745" cy="517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67F">
      <w:t xml:space="preserve">                                       DÉ</w:t>
    </w:r>
    <w:r>
      <w:t>COUPER EN SUIVANT LES POINTILLÉS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51C6D" w14:textId="77777777" w:rsidR="0072723D" w:rsidRDefault="0072723D" w:rsidP="0072723D">
      <w:pPr>
        <w:spacing w:after="0" w:line="240" w:lineRule="auto"/>
      </w:pPr>
      <w:r>
        <w:separator/>
      </w:r>
    </w:p>
  </w:footnote>
  <w:footnote w:type="continuationSeparator" w:id="0">
    <w:p w14:paraId="2263BAE5" w14:textId="77777777" w:rsidR="0072723D" w:rsidRDefault="0072723D" w:rsidP="00727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E67EB" w14:textId="77777777" w:rsidR="0072723D" w:rsidRDefault="0072723D" w:rsidP="0072723D">
    <w:pPr>
      <w:pStyle w:val="En-tte"/>
      <w:spacing w:after="240"/>
      <w:jc w:val="center"/>
      <w:rPr>
        <w:sz w:val="30"/>
        <w:szCs w:val="30"/>
      </w:rPr>
    </w:pPr>
    <w:r w:rsidRPr="0072723D">
      <w:rPr>
        <w:sz w:val="30"/>
        <w:szCs w:val="30"/>
      </w:rPr>
      <w:t>FRACTIONS – OUTILS POUR LA MANIPULATION</w:t>
    </w:r>
  </w:p>
  <w:p w14:paraId="7555632E" w14:textId="77777777" w:rsidR="0072723D" w:rsidRPr="0072723D" w:rsidRDefault="0072723D" w:rsidP="0072723D">
    <w:pPr>
      <w:pStyle w:val="En-tte"/>
      <w:rPr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494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4167F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A2494"/>
    <w:rsid w:val="004B32AD"/>
    <w:rsid w:val="004C7597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2723D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24532"/>
    <w:rsid w:val="00930452"/>
    <w:rsid w:val="0093068C"/>
    <w:rsid w:val="00932F4B"/>
    <w:rsid w:val="00933CC6"/>
    <w:rsid w:val="009372DC"/>
    <w:rsid w:val="00945D6F"/>
    <w:rsid w:val="00946731"/>
    <w:rsid w:val="00982B0D"/>
    <w:rsid w:val="00986B44"/>
    <w:rsid w:val="00987536"/>
    <w:rsid w:val="00991137"/>
    <w:rsid w:val="009A3916"/>
    <w:rsid w:val="009B2F9D"/>
    <w:rsid w:val="009E3C65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A785D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CF1E16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601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53A3B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B87CD7"/>
  <w15:docId w15:val="{61DA066F-DA9B-40EC-9498-108ECA31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494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A2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4A2494"/>
    <w:pPr>
      <w:spacing w:line="600" w:lineRule="auto"/>
    </w:pPr>
    <w:rPr>
      <w:rFonts w:ascii="Arial" w:hAnsi="Arial" w:cs="Arial"/>
      <w:spacing w:val="40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4A2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A2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A2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A2494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727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723D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727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723D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\Desktop\EnfantPrimaire2013SV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A5" Type="http://schemas.openxmlformats.org/officeDocument/2006/relationships/image" Target="images/A5.bmp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Trou4" Type="http://schemas.openxmlformats.org/officeDocument/2006/relationships/image" Target="images/Trou40.pn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Fraction" Type="http://schemas.openxmlformats.org/officeDocument/2006/relationships/image" Target="images/Fraction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soustraction" Type="http://schemas.openxmlformats.org/officeDocument/2006/relationships/image" Target="images/soustraction.png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x9" Type="http://schemas.openxmlformats.org/officeDocument/2006/relationships/image" Target="images/x9.jp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Effacer couleurs" supertip="Enlève les couleurs/le surlignage" imageMso="BlackAndWhiteGrayWithWhiteFill" size="large" onAction="EffaceM" getVisible="GestionBouton"/>
          <button id="TexteBouton6" label="Encadrer" supertip="Pose un cadre autour de la page" image="encadrer" size="large" onAction="EncadrementM" getVisible="GestionBouton"/>
          <button id="TexteBouton7" label="Enlever Cadre" supertip="Enlève le cadre" image="encadrerOFF" size="large" onAction="EnleverCadreM" getVisible="GestionBouton"/>
        </group>
        <group id="Souligner" label="Souligner">
          <button id="SRouge" label="Rouge" supertip="Souligne en Rouge" image="SouligneRouge" size="large" onAction="Souligner"/>
          <button id="SBleu" label="Bleu" supertip="Souligne en Bleu" image="SouligneBleu" size="large" onAction="Souligner"/>
          <button id="SVert" label="Vert" supertip="Souligne en Vert" image="SouligneVert" size="large" onAction="Souligner"/>
          <button id="SNoir" label="Noir" supertip="Souligne en Noir" image="SouligneNoir" size="large" onAction="Souligner"/>
          <button id="SOff" label="Enlever" supertip="Enlève le soulignement" image="SouligneOff" size="large" onAction="Souligner"/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QuatriemeTexte" label="Correcteur">
          <button id="CorrecteurOn" label="Correcteur ON" supertip="Met le corecteur orthographique en service" image="CorrecteurOn" size="large" onAction="CorrecteurOn"/>
          <button id="CorrecteurOff" label="Correcteur OFF" supertip="Arrête le correcteur orthographique" image="CorrecteurOff" size="large" onAction="CorrecteurOff"/>
        </group>
        <group id="CinquiemeTexte" label="Texte à insérer">
          <button id="Date" label="Insérer Date" supertip="Insère la date en haut du document" imageMso="DateAndTimeInsert" size="large" onAction="InsererDate"/>
          <button id="Conjugaison" label="Conjugaison" supertip="Insère un tableau près à remplir pour conjuger un verbe" imageMso="FunctionsLogicalInsertGallery" size="large" onAction="InsererConjugaison"/>
          <gallery id="Titres" label="Titres" supertip="Insère l'un des titres de la liste" imageMso="CreateMacro" columns="1" rows="9" getItemCount="getNBNumTitres" getItemLabel="getNumLabelTitres" getItemImage="getImageItemTitre" onAction="InsererTitres"/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!--...........................................................Partie Voix.......................................................-->
        <group id="HuitiemeTexte" label="Ecouter un texte">
          <button id="parlerV" label="Lecture ON" supertip="Met la synthèse vocale en marche" image="parler_v" size="large" onAction="LectureTexteM"/>
          <button id="parlerR" label="Lecture OFF" supertip="Arrête la synthèse vocale" image="parler_r" size="large" onAction="ArretLectureM"/>
          <button id="echoOn" label="Echo ON" supertip="Lit les mots tapés, en écho" image="echoOn" size="large" onAction="echoWordsOn"/>
          <button id="echoOff" label="Echo OFF" supertip="Arrête la fonction echo" image="echoOff" size="large" onAction="echoWordsOff"/>
          <button id="reglerVitesse" label="Régler la lecture" supertip="Règle la vitesse de lecture et permet de mettre ou d'enlever le fond jaune" imageMso="AnimationAudio" size="large" onAction="ReglerVitesseLecture"/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!--..............................................Partie Tables......................................................................-->
        <group id="groupeTables" label="Tables" getVisible="GestionGroupe">
          <menu id="MathsBouton0" itemSize="large" label="Additions" image="Taddition" size="large" getVisible="GestionBouton">
            <button id="TableA1" image="A1" onAction="TableA1"/>
            <button id="TableA2" image="A2" onAction="TableA2"/>
            <button id="TableA3" image="A3" onAction="TableA3"/>
            <button id="TableA4" image="A4" onAction="TableA4"/>
            <button id="TableA5" image="A5" onAction="TableA5"/>
            <button id="TableA6" image="A6" onAction="TableA6"/>
            <button id="TableA7" image="A7" onAction="TableA7"/>
            <button id="TableA8" image="A8" onAction="TableA8"/>
            <button id="TableA9" image="A9" onAction="TableA9"/>
            <button id="TableA10" image="A10" onAction="TableA10"/>
          </menu>
          <menu id="MathsBouton1" itemSize="large" label="Multiplications" image="Tmultiplication" size="large" getVisible="GestionBouton">
            <button id="Table2" image="x2" onAction="TableM2"/>
            <button id="Table3" image="x3" onAction="TableM3"/>
            <button id="Table4" image="x4" onAction="TableM4"/>
            <button id="Table5" image="x5" onAction="TableM5"/>
            <button id="Table6" image="x6" onAction="TableM6"/>
            <button id="Table7" image="x7" onAction="TableM7"/>
            <button id="Table8" image="x8" onAction="TableM8"/>
            <button id="Table9" image="x9" onAction="TableM9"/>
          </menu>
        </group>
        <group id="groupeOutils" label="Outils pour les opérations">
          <button id="MathsBouton2" label="Table diviseur" image="iconeTableDiviseur" supertip="Permet de visualiser la table du diviseur" size="large" onAction="AfficherTable" getVisible="GestionBouton"/>
          <button id="Calculatrice2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DeuxiemeConversion" label="Tableaux de conversion à insérer">
          <button id="ConversionLongueur" label="Longueur" image="metreRuban" size="large" onAction="TableauConversion"/>
          <button id="ConversionMasse" label="Masse" image="Poids" size="large" onAction="TableauConversion"/>
          <button id="ConversionCapacite" label="Capacité" image="capacite" size="large" onAction="TableauConversion"/>
          <button id="ConversionAire" label="Aire" image="aire" size="large" onAction="TableauConversion"/>
          <button id="ConversionVolume" label="Volume" image="volume" size="large" onAction="TableauConversion"/>
          <button id="ConversionVierge" label="Tableau vide" image="conversion" size="large" onAction="TableauConversion"/>
        </group>
        <group id="TroisiemeConversion" label="Tableaux de numération">
          <button id="MCDU" label="MCDU" image="MCDU" size="large" onAction="TableauConversion"/>
          <button id="GNombres" label="Grands nombres" image="GrandsNombres" size="large" onAction="TableauConversion"/>
          <button id="ConversionSesamath" label="Tableaux Sésamath" imageMso="ControlLayoutTabular" size="large" onAction="AfficherApplication"/>
        </group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2298E-108E-4708-8CBD-443ED022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EnfantPrimaire2013SV</Template>
  <TotalTime>73</TotalTime>
  <Pages>2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</dc:creator>
  <cp:lastModifiedBy> </cp:lastModifiedBy>
  <cp:revision>7</cp:revision>
  <cp:lastPrinted>2020-11-19T13:17:00Z</cp:lastPrinted>
  <dcterms:created xsi:type="dcterms:W3CDTF">2020-11-02T14:15:00Z</dcterms:created>
  <dcterms:modified xsi:type="dcterms:W3CDTF">2020-11-19T13:29:00Z</dcterms:modified>
</cp:coreProperties>
</file>